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51E74625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45CCD73B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E69D124" w14:textId="77777777" w:rsidR="00265218" w:rsidRPr="00410E03" w:rsidRDefault="00000000" w:rsidP="0035052D">
            <w:pPr>
              <w:pStyle w:val="Title"/>
            </w:pPr>
            <w:sdt>
              <w:sdtPr>
                <w:id w:val="31307616"/>
                <w:placeholder>
                  <w:docPart w:val="CED1FA51A3144DA7B53A566CA1DB5D51"/>
                </w:placeholder>
                <w:temporary/>
                <w:showingPlcHdr/>
                <w15:appearance w15:val="hidden"/>
                <w:text/>
              </w:sdtPr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1C8942B3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58D080BA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26A2714D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307AECD5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76DC76BA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02C3A520" w14:textId="77777777" w:rsidR="00BC1B68" w:rsidRPr="00410E03" w:rsidRDefault="00BC1B68" w:rsidP="00915359"/>
        </w:tc>
      </w:tr>
      <w:tr w:rsidR="00265218" w:rsidRPr="00410E03" w14:paraId="108D15C3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40E1650D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32A531D4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21EE788B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49337A6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2ECABC43" w14:textId="77777777" w:rsidR="00C50E6D" w:rsidRPr="00410E03" w:rsidRDefault="00C50E6D" w:rsidP="00915359"/>
              </w:tc>
            </w:tr>
            <w:tr w:rsidR="00C50E6D" w:rsidRPr="009F4149" w14:paraId="6E25A85E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675638B" w14:textId="77777777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FAB42DF16FB44A20981815AC3182C74A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787095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078400F7" w14:textId="075D21D5" w:rsidR="00C50E6D" w:rsidRPr="009F4149" w:rsidRDefault="00000000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E2A391F18F3B4E7294ADE7244DABB69C"/>
                      </w:placeholder>
                      <w15:appearance w15:val="hidden"/>
                      <w:text/>
                    </w:sdtPr>
                    <w:sdtContent>
                      <w:r w:rsidR="00E544EE">
                        <w:t>Patient Name</w:t>
                      </w:r>
                    </w:sdtContent>
                  </w:sdt>
                </w:p>
              </w:tc>
            </w:tr>
            <w:tr w:rsidR="00A3321A" w:rsidRPr="00410E03" w14:paraId="128EA0E9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5B91789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8C8A023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3B42F7C" w14:textId="77777777" w:rsidR="00A3321A" w:rsidRPr="00410E03" w:rsidRDefault="00A3321A" w:rsidP="00915359"/>
              </w:tc>
            </w:tr>
            <w:tr w:rsidR="00E141F4" w:rsidRPr="009F4149" w14:paraId="4AEAF8C9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4BFBD9A" w14:textId="77777777" w:rsidR="00E141F4" w:rsidRPr="009F4149" w:rsidRDefault="00000000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351A704B23714C8B8A85452481408A03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AD95DD7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FF1D0FB" w14:textId="334B2966" w:rsidR="00E141F4" w:rsidRPr="009F4149" w:rsidRDefault="00E544EE" w:rsidP="009F4149">
                  <w:pPr>
                    <w:pStyle w:val="BoldText"/>
                  </w:pPr>
                  <w:r>
                    <w:t>Veterinary Surgeon</w:t>
                  </w:r>
                </w:p>
              </w:tc>
            </w:tr>
            <w:tr w:rsidR="00E141F4" w:rsidRPr="00410E03" w14:paraId="2FC3E75C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3571B6D" w14:textId="77777777" w:rsidR="00E141F4" w:rsidRPr="00410E03" w:rsidRDefault="00000000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DD0C2A746ED148ED9C4FC3F9978DC2E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62689C7C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098F8832" w14:textId="77777777" w:rsidR="00E141F4" w:rsidRPr="00410E03" w:rsidRDefault="00E141F4" w:rsidP="00915359"/>
              </w:tc>
            </w:tr>
            <w:tr w:rsidR="00E61D15" w:rsidRPr="00410E03" w14:paraId="0C27CF22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48355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732FA7D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9C0438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6FEAB19C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9AC9048" w14:textId="77777777" w:rsidR="00E61D15" w:rsidRPr="00410E03" w:rsidRDefault="00E61D15" w:rsidP="00915359"/>
              </w:tc>
            </w:tr>
            <w:tr w:rsidR="00E301A2" w:rsidRPr="009F4149" w14:paraId="4A631148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6E420EEF" w14:textId="7777777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368054B7FAC94A01B84C07B2F4C6487F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7743E0E1" w14:textId="66DBCC68" w:rsidR="00E301A2" w:rsidRPr="009F4149" w:rsidRDefault="00E544EE" w:rsidP="009F4149">
                  <w:pPr>
                    <w:pStyle w:val="BoldText"/>
                  </w:pPr>
                  <w:r>
                    <w:t>Mobile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21713E6" w14:textId="77777777" w:rsidR="00E301A2" w:rsidRPr="009F4149" w:rsidRDefault="00000000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AFB8DAE809EC4AD6ACF564012C8943E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2F259141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59ACFDF" w14:textId="77777777" w:rsidR="00E61D15" w:rsidRPr="00410E03" w:rsidRDefault="00E61D15" w:rsidP="00915359"/>
              </w:tc>
            </w:tr>
            <w:tr w:rsidR="00E61D15" w:rsidRPr="00410E03" w14:paraId="389FD1F9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4F422C06" w14:textId="77777777" w:rsidR="00E61D15" w:rsidRPr="00410E03" w:rsidRDefault="00000000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F7EDE8FBE2E54FD48AC9EBF38FC28523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058961FE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6471798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0610FC3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6A69B1C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309950E6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4C1453A" w14:textId="77777777" w:rsidR="00E61D15" w:rsidRPr="00410E03" w:rsidRDefault="00E61D15" w:rsidP="00915359"/>
              </w:tc>
            </w:tr>
            <w:tr w:rsidR="00E61D15" w:rsidRPr="009F4149" w14:paraId="49C936E8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2810F4A" w14:textId="77777777" w:rsidR="00E61D15" w:rsidRPr="009F4149" w:rsidRDefault="00000000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4B2265FFE7234942858E8E75ADCEAD0D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2C343E56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B48226A" w14:textId="4D1FD65E" w:rsidR="00E61D15" w:rsidRPr="009F4149" w:rsidRDefault="00E544EE" w:rsidP="009F4149">
                  <w:pPr>
                    <w:pStyle w:val="BoldText"/>
                  </w:pPr>
                  <w:r>
                    <w:t>County</w:t>
                  </w:r>
                </w:p>
              </w:tc>
              <w:tc>
                <w:tcPr>
                  <w:tcW w:w="300" w:type="dxa"/>
                  <w:gridSpan w:val="2"/>
                </w:tcPr>
                <w:p w14:paraId="495D1DB1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1448D968" w14:textId="2D7F2DD9" w:rsidR="00E61D15" w:rsidRPr="009F4149" w:rsidRDefault="00E544EE" w:rsidP="009F4149">
                  <w:pPr>
                    <w:pStyle w:val="BoldText"/>
                  </w:pPr>
                  <w:r>
                    <w:t>Post Code</w:t>
                  </w:r>
                </w:p>
              </w:tc>
            </w:tr>
            <w:tr w:rsidR="00915359" w:rsidRPr="00410E03" w14:paraId="5963CF6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D0D6C5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7018F82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1EB4286" w14:textId="77777777" w:rsidR="00915359" w:rsidRPr="00410E03" w:rsidRDefault="00915359" w:rsidP="00915359"/>
              </w:tc>
            </w:tr>
            <w:tr w:rsidR="00915359" w:rsidRPr="00410E03" w14:paraId="6C18D1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519134F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88EA94C7F02E4072B901AEFCCF59D3C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E06BCEE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38ABA46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2A83A0C184F642B88027E1692362A9EC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Gender</w:t>
                      </w:r>
                    </w:sdtContent>
                  </w:sdt>
                </w:p>
              </w:tc>
            </w:tr>
            <w:tr w:rsidR="00915359" w:rsidRPr="00410E03" w14:paraId="7002EBA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F30567B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C725991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9E2E1F2" w14:textId="77777777" w:rsidR="00915359" w:rsidRPr="00410E03" w:rsidRDefault="00915359" w:rsidP="00915359"/>
              </w:tc>
            </w:tr>
            <w:tr w:rsidR="00915359" w:rsidRPr="00410E03" w14:paraId="634AAEA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B18928F" w14:textId="6DBB62FB" w:rsidR="00915359" w:rsidRPr="00410E03" w:rsidRDefault="00923359" w:rsidP="0035052D">
                  <w:pPr>
                    <w:pStyle w:val="BoldText"/>
                  </w:pPr>
                  <w:r>
                    <w:t>Insurance Number (If applicable)</w:t>
                  </w:r>
                </w:p>
              </w:tc>
              <w:tc>
                <w:tcPr>
                  <w:tcW w:w="300" w:type="dxa"/>
                </w:tcPr>
                <w:p w14:paraId="38BB46B3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3941733" w14:textId="1A0C45D5" w:rsidR="00915359" w:rsidRPr="00410E03" w:rsidRDefault="00923359" w:rsidP="0035052D">
                  <w:pPr>
                    <w:pStyle w:val="BoldText"/>
                  </w:pPr>
                  <w:r>
                    <w:t>Insurance Company Name (If applicable)</w:t>
                  </w:r>
                </w:p>
              </w:tc>
            </w:tr>
            <w:tr w:rsidR="00915359" w:rsidRPr="00410E03" w14:paraId="36850E1D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31B4689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86DD801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90456DB" w14:textId="77777777" w:rsidR="00915359" w:rsidRPr="00410E03" w:rsidRDefault="00915359" w:rsidP="00915359"/>
              </w:tc>
            </w:tr>
            <w:tr w:rsidR="00915359" w:rsidRPr="00410E03" w14:paraId="3FA7700F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97B406F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CF92C20579664E1C8DD87656A9F46744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863AA41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28767D7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63100C6B42144750B254F230D7FF74A5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4E85FACD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582B7D5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2D32BB0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A3FD974" w14:textId="77777777" w:rsidR="00915359" w:rsidRPr="00410E03" w:rsidRDefault="00915359" w:rsidP="00915359"/>
              </w:tc>
            </w:tr>
            <w:tr w:rsidR="00915359" w:rsidRPr="00410E03" w14:paraId="2784236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4F36524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5018642AF392407181C53C82BD728DB2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87BC151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EB3EC7D" w14:textId="77777777" w:rsidR="00915359" w:rsidRPr="00410E03" w:rsidRDefault="00000000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93FE5230C0B54AFDA2AC432F0250D8CE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134EA513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4B1F730A" w14:textId="77777777" w:rsidR="00265218" w:rsidRPr="00410E03" w:rsidRDefault="00265218" w:rsidP="00CF31BB"/>
        </w:tc>
      </w:tr>
    </w:tbl>
    <w:p w14:paraId="0F888620" w14:textId="2BA4A807" w:rsidR="00463B35" w:rsidRDefault="00463B35" w:rsidP="00524D35"/>
    <w:p w14:paraId="66CED5E1" w14:textId="5EC00135" w:rsidR="00E544EE" w:rsidRDefault="00E544EE" w:rsidP="00524D35"/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10113"/>
        <w:gridCol w:w="340"/>
      </w:tblGrid>
      <w:tr w:rsidR="00E544EE" w:rsidRPr="00410E03" w14:paraId="5D68BBE6" w14:textId="77777777" w:rsidTr="00B424CA">
        <w:trPr>
          <w:trHeight w:val="9908"/>
        </w:trPr>
        <w:tc>
          <w:tcPr>
            <w:tcW w:w="171" w:type="pct"/>
            <w:shd w:val="clear" w:color="auto" w:fill="auto"/>
          </w:tcPr>
          <w:p w14:paraId="02038DA9" w14:textId="688D4DC0" w:rsidR="00E544EE" w:rsidRPr="00410E03" w:rsidRDefault="00E544EE" w:rsidP="00B424CA"/>
        </w:tc>
        <w:tc>
          <w:tcPr>
            <w:tcW w:w="4662" w:type="pct"/>
            <w:shd w:val="clear" w:color="auto" w:fill="auto"/>
          </w:tcPr>
          <w:p w14:paraId="7805FC54" w14:textId="77777777" w:rsidR="00E544EE" w:rsidRDefault="00E544EE" w:rsidP="00B424CA"/>
          <w:p w14:paraId="5B2DA5BC" w14:textId="013C04A1" w:rsidR="00E544EE" w:rsidRDefault="00E544EE" w:rsidP="00B424CA"/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3116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AE4046" w:rsidRPr="00410E03" w14:paraId="5CEDD765" w14:textId="77777777" w:rsidTr="00B424CA">
              <w:trPr>
                <w:trHeight w:val="397"/>
              </w:trPr>
              <w:tc>
                <w:tcPr>
                  <w:tcW w:w="9897" w:type="dxa"/>
                  <w:gridSpan w:val="9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EFDE2AD" w14:textId="77777777" w:rsidR="00AE4046" w:rsidRPr="00410E03" w:rsidRDefault="00AE4046" w:rsidP="00AE4046">
                  <w:pPr>
                    <w:pStyle w:val="BlueBoldText"/>
                  </w:pPr>
                  <w:r>
                    <w:t>Patient Information</w:t>
                  </w:r>
                </w:p>
              </w:tc>
            </w:tr>
            <w:tr w:rsidR="00AE4046" w:rsidRPr="00410E03" w14:paraId="14B09C9F" w14:textId="77777777" w:rsidTr="00B424CA">
              <w:trPr>
                <w:trHeight w:val="57"/>
              </w:trPr>
              <w:tc>
                <w:tcPr>
                  <w:tcW w:w="9897" w:type="dxa"/>
                  <w:gridSpan w:val="9"/>
                  <w:tcBorders>
                    <w:top w:val="single" w:sz="24" w:space="0" w:color="1F497D" w:themeColor="text2"/>
                  </w:tcBorders>
                </w:tcPr>
                <w:p w14:paraId="2B6D21A6" w14:textId="77777777" w:rsidR="00AE4046" w:rsidRPr="00410E03" w:rsidRDefault="00AE4046" w:rsidP="00AE4046"/>
              </w:tc>
            </w:tr>
            <w:tr w:rsidR="00AE4046" w:rsidRPr="00410E03" w14:paraId="11F9F7D6" w14:textId="77777777" w:rsidTr="00B424CA">
              <w:trPr>
                <w:trHeight w:val="414"/>
              </w:trPr>
              <w:tc>
                <w:tcPr>
                  <w:tcW w:w="3116" w:type="dxa"/>
                  <w:tcBorders>
                    <w:bottom w:val="single" w:sz="4" w:space="0" w:color="808080" w:themeColor="background1" w:themeShade="80"/>
                  </w:tcBorders>
                </w:tcPr>
                <w:p w14:paraId="567545E5" w14:textId="77777777" w:rsidR="00AE4046" w:rsidRPr="00410E03" w:rsidRDefault="00AE4046" w:rsidP="00AE4046"/>
              </w:tc>
              <w:tc>
                <w:tcPr>
                  <w:tcW w:w="300" w:type="dxa"/>
                  <w:gridSpan w:val="2"/>
                </w:tcPr>
                <w:p w14:paraId="6C073CA1" w14:textId="77777777" w:rsidR="00AE4046" w:rsidRPr="00410E03" w:rsidRDefault="00AE4046" w:rsidP="00AE4046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CADCF8B" w14:textId="77777777" w:rsidR="00AE4046" w:rsidRPr="00410E03" w:rsidRDefault="00AE4046" w:rsidP="00AE4046"/>
              </w:tc>
              <w:tc>
                <w:tcPr>
                  <w:tcW w:w="300" w:type="dxa"/>
                  <w:gridSpan w:val="2"/>
                </w:tcPr>
                <w:p w14:paraId="62FFE66E" w14:textId="77777777" w:rsidR="00AE4046" w:rsidRPr="00410E03" w:rsidRDefault="00AE4046" w:rsidP="00AE4046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E37E933" w14:textId="77777777" w:rsidR="00AE4046" w:rsidRPr="00410E03" w:rsidRDefault="00AE4046" w:rsidP="00AE4046"/>
              </w:tc>
            </w:tr>
            <w:tr w:rsidR="00AE4046" w:rsidRPr="009F4149" w14:paraId="517D370E" w14:textId="77777777" w:rsidTr="00B424CA">
              <w:trPr>
                <w:trHeight w:val="346"/>
              </w:trPr>
              <w:tc>
                <w:tcPr>
                  <w:tcW w:w="3385" w:type="dxa"/>
                  <w:gridSpan w:val="2"/>
                </w:tcPr>
                <w:p w14:paraId="3DA589F6" w14:textId="77777777" w:rsidR="00AE4046" w:rsidRPr="009F4149" w:rsidRDefault="00AE4046" w:rsidP="00AE4046">
                  <w:pPr>
                    <w:pStyle w:val="BoldText"/>
                  </w:pPr>
                  <w:r>
                    <w:t>Name</w:t>
                  </w:r>
                </w:p>
              </w:tc>
              <w:tc>
                <w:tcPr>
                  <w:tcW w:w="3385" w:type="dxa"/>
                  <w:gridSpan w:val="5"/>
                </w:tcPr>
                <w:p w14:paraId="12AA6535" w14:textId="77777777" w:rsidR="00AE4046" w:rsidRPr="009F4149" w:rsidRDefault="00AE4046" w:rsidP="00AE4046">
                  <w:pPr>
                    <w:pStyle w:val="BoldText"/>
                  </w:pPr>
                  <w:r>
                    <w:t>DOB</w:t>
                  </w:r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DF956A1" w14:textId="77777777" w:rsidR="00AE4046" w:rsidRPr="009F4149" w:rsidRDefault="00AE4046" w:rsidP="00AE4046">
                  <w:pPr>
                    <w:pStyle w:val="BoldText"/>
                  </w:pPr>
                  <w:r>
                    <w:t>Sex</w:t>
                  </w:r>
                </w:p>
              </w:tc>
            </w:tr>
            <w:tr w:rsidR="00AE4046" w:rsidRPr="00410E03" w14:paraId="1BBAC2B0" w14:textId="77777777" w:rsidTr="00B424CA">
              <w:trPr>
                <w:trHeight w:val="414"/>
              </w:trPr>
              <w:tc>
                <w:tcPr>
                  <w:tcW w:w="9897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4BB5E263" w14:textId="77777777" w:rsidR="00AE4046" w:rsidRPr="00410E03" w:rsidRDefault="00AE4046" w:rsidP="00AE4046"/>
              </w:tc>
            </w:tr>
            <w:tr w:rsidR="00AE4046" w:rsidRPr="00410E03" w14:paraId="2D0ACA01" w14:textId="77777777" w:rsidTr="00B424CA">
              <w:trPr>
                <w:trHeight w:val="346"/>
              </w:trPr>
              <w:tc>
                <w:tcPr>
                  <w:tcW w:w="9897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66CBA1CB" w14:textId="77777777" w:rsidR="00AE4046" w:rsidRPr="00410E03" w:rsidRDefault="00AE4046" w:rsidP="00AE4046">
                  <w:pPr>
                    <w:pStyle w:val="BoldText"/>
                  </w:pPr>
                  <w:r>
                    <w:t>Breed</w:t>
                  </w:r>
                </w:p>
              </w:tc>
            </w:tr>
            <w:tr w:rsidR="00AE4046" w:rsidRPr="00410E03" w14:paraId="08EE3844" w14:textId="77777777" w:rsidTr="00B424CA">
              <w:trPr>
                <w:trHeight w:val="346"/>
              </w:trPr>
              <w:tc>
                <w:tcPr>
                  <w:tcW w:w="3116" w:type="dxa"/>
                  <w:tcBorders>
                    <w:bottom w:val="single" w:sz="4" w:space="0" w:color="808080" w:themeColor="background1" w:themeShade="80"/>
                  </w:tcBorders>
                </w:tcPr>
                <w:p w14:paraId="11F4595D" w14:textId="77777777" w:rsidR="00AE4046" w:rsidRPr="00410E03" w:rsidRDefault="00AE4046" w:rsidP="00AE4046"/>
              </w:tc>
              <w:tc>
                <w:tcPr>
                  <w:tcW w:w="300" w:type="dxa"/>
                  <w:gridSpan w:val="2"/>
                </w:tcPr>
                <w:p w14:paraId="661505D2" w14:textId="77777777" w:rsidR="00AE4046" w:rsidRPr="00410E03" w:rsidRDefault="00AE4046" w:rsidP="00AE4046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F8D3C9A" w14:textId="77777777" w:rsidR="00AE4046" w:rsidRPr="00410E03" w:rsidRDefault="00AE4046" w:rsidP="00AE4046"/>
              </w:tc>
              <w:tc>
                <w:tcPr>
                  <w:tcW w:w="300" w:type="dxa"/>
                  <w:gridSpan w:val="2"/>
                </w:tcPr>
                <w:p w14:paraId="785ACEB0" w14:textId="77777777" w:rsidR="00AE4046" w:rsidRPr="00410E03" w:rsidRDefault="00AE4046" w:rsidP="00AE4046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4EB8219C" w14:textId="77777777" w:rsidR="00AE4046" w:rsidRPr="00410E03" w:rsidRDefault="00AE4046" w:rsidP="00AE4046"/>
              </w:tc>
            </w:tr>
            <w:tr w:rsidR="00AE4046" w:rsidRPr="009F4149" w14:paraId="24374CC1" w14:textId="77777777" w:rsidTr="00B424CA">
              <w:trPr>
                <w:trHeight w:val="346"/>
              </w:trPr>
              <w:tc>
                <w:tcPr>
                  <w:tcW w:w="3116" w:type="dxa"/>
                  <w:tcBorders>
                    <w:top w:val="single" w:sz="4" w:space="0" w:color="808080" w:themeColor="background1" w:themeShade="80"/>
                  </w:tcBorders>
                </w:tcPr>
                <w:p w14:paraId="35F12CF8" w14:textId="77777777" w:rsidR="00AE4046" w:rsidRPr="009F4149" w:rsidRDefault="00AE4046" w:rsidP="00AE4046">
                  <w:pPr>
                    <w:pStyle w:val="BoldText"/>
                  </w:pPr>
                  <w:r>
                    <w:t>Insurance Number</w:t>
                  </w:r>
                </w:p>
              </w:tc>
              <w:tc>
                <w:tcPr>
                  <w:tcW w:w="300" w:type="dxa"/>
                  <w:gridSpan w:val="2"/>
                </w:tcPr>
                <w:p w14:paraId="0056FCA4" w14:textId="77777777" w:rsidR="00AE4046" w:rsidRPr="009F4149" w:rsidRDefault="00AE4046" w:rsidP="00AE4046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426CB30" w14:textId="77777777" w:rsidR="00AE4046" w:rsidRPr="009F4149" w:rsidRDefault="00AE4046" w:rsidP="00AE4046">
                  <w:pPr>
                    <w:pStyle w:val="BoldText"/>
                  </w:pPr>
                  <w:r>
                    <w:t>Occupation</w:t>
                  </w:r>
                </w:p>
              </w:tc>
              <w:tc>
                <w:tcPr>
                  <w:tcW w:w="300" w:type="dxa"/>
                  <w:gridSpan w:val="2"/>
                </w:tcPr>
                <w:p w14:paraId="7F4DBF56" w14:textId="77777777" w:rsidR="00AE4046" w:rsidRPr="009F4149" w:rsidRDefault="00AE4046" w:rsidP="00AE4046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64B238BB" w14:textId="77777777" w:rsidR="00AE4046" w:rsidRPr="009F4149" w:rsidRDefault="00AE4046" w:rsidP="00AE4046">
                  <w:pPr>
                    <w:pStyle w:val="BoldText"/>
                  </w:pPr>
                  <w:r>
                    <w:t>Vaccinated?</w:t>
                  </w:r>
                </w:p>
              </w:tc>
            </w:tr>
            <w:tr w:rsidR="00AE4046" w:rsidRPr="00410E03" w14:paraId="211A56B9" w14:textId="77777777" w:rsidTr="00B424CA">
              <w:trPr>
                <w:trHeight w:val="346"/>
              </w:trPr>
              <w:tc>
                <w:tcPr>
                  <w:tcW w:w="9897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78885463" w14:textId="77777777" w:rsidR="00AE4046" w:rsidRPr="00410E03" w:rsidRDefault="00AE4046" w:rsidP="00AE4046"/>
              </w:tc>
            </w:tr>
            <w:tr w:rsidR="00AE4046" w:rsidRPr="00410E03" w14:paraId="1487F08A" w14:textId="77777777" w:rsidTr="00B424CA">
              <w:trPr>
                <w:trHeight w:val="346"/>
              </w:trPr>
              <w:tc>
                <w:tcPr>
                  <w:tcW w:w="9897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0A7DBB52" w14:textId="77777777" w:rsidR="00AE4046" w:rsidRPr="00410E03" w:rsidRDefault="00AE4046" w:rsidP="00AE4046">
                  <w:pPr>
                    <w:pStyle w:val="BoldText"/>
                  </w:pPr>
                  <w:r>
                    <w:t>Diagnosis</w:t>
                  </w:r>
                </w:p>
              </w:tc>
            </w:tr>
            <w:tr w:rsidR="00AE4046" w:rsidRPr="00410E03" w14:paraId="17AB8253" w14:textId="77777777" w:rsidTr="00B424CA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E239701" w14:textId="77777777" w:rsidR="00AE4046" w:rsidRPr="00410E03" w:rsidRDefault="00AE4046" w:rsidP="00AE4046"/>
              </w:tc>
              <w:tc>
                <w:tcPr>
                  <w:tcW w:w="300" w:type="dxa"/>
                </w:tcPr>
                <w:p w14:paraId="7664D607" w14:textId="77777777" w:rsidR="00AE4046" w:rsidRPr="00410E03" w:rsidRDefault="00AE4046" w:rsidP="00AE4046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573D47D" w14:textId="77777777" w:rsidR="00AE4046" w:rsidRPr="00410E03" w:rsidRDefault="00AE4046" w:rsidP="00AE4046"/>
              </w:tc>
            </w:tr>
            <w:tr w:rsidR="00AE4046" w:rsidRPr="00410E03" w14:paraId="59D3BD09" w14:textId="77777777" w:rsidTr="00B424CA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9B3657F" w14:textId="77777777" w:rsidR="00AE4046" w:rsidRPr="00410E03" w:rsidRDefault="00AE4046" w:rsidP="00AE4046">
                  <w:pPr>
                    <w:pStyle w:val="BoldText"/>
                  </w:pPr>
                  <w:r>
                    <w:t>Vet Surgeon Name</w:t>
                  </w:r>
                </w:p>
              </w:tc>
              <w:tc>
                <w:tcPr>
                  <w:tcW w:w="300" w:type="dxa"/>
                </w:tcPr>
                <w:p w14:paraId="62498D94" w14:textId="77777777" w:rsidR="00AE4046" w:rsidRPr="00410E03" w:rsidRDefault="00AE4046" w:rsidP="00AE4046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AC95BCE" w14:textId="77777777" w:rsidR="00AE4046" w:rsidRPr="00410E03" w:rsidRDefault="00AE4046" w:rsidP="00AE4046">
                  <w:pPr>
                    <w:pStyle w:val="BoldText"/>
                  </w:pPr>
                  <w:r>
                    <w:t>Vet Phone Number</w:t>
                  </w:r>
                </w:p>
              </w:tc>
            </w:tr>
            <w:tr w:rsidR="00AE4046" w:rsidRPr="00410E03" w14:paraId="0279778B" w14:textId="77777777" w:rsidTr="00B424CA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B07DBE3" w14:textId="77777777" w:rsidR="00AE4046" w:rsidRPr="00410E03" w:rsidRDefault="00AE4046" w:rsidP="00AE4046"/>
              </w:tc>
              <w:tc>
                <w:tcPr>
                  <w:tcW w:w="300" w:type="dxa"/>
                </w:tcPr>
                <w:p w14:paraId="678B503B" w14:textId="77777777" w:rsidR="00AE4046" w:rsidRPr="00410E03" w:rsidRDefault="00AE4046" w:rsidP="00AE4046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691CD2F" w14:textId="77777777" w:rsidR="00AE4046" w:rsidRPr="00410E03" w:rsidRDefault="00AE4046" w:rsidP="00AE4046"/>
              </w:tc>
            </w:tr>
            <w:tr w:rsidR="00AE4046" w:rsidRPr="00410E03" w14:paraId="7AC4F537" w14:textId="77777777" w:rsidTr="00B424CA">
              <w:trPr>
                <w:trHeight w:val="346"/>
              </w:trPr>
              <w:tc>
                <w:tcPr>
                  <w:tcW w:w="4893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8EBBF74" w14:textId="77777777" w:rsidR="00AE4046" w:rsidRPr="00410E03" w:rsidRDefault="00AE4046" w:rsidP="00AE4046">
                  <w:pPr>
                    <w:pStyle w:val="BoldText"/>
                  </w:pPr>
                  <w:r>
                    <w:t>Vet Practice Name</w:t>
                  </w:r>
                </w:p>
              </w:tc>
              <w:tc>
                <w:tcPr>
                  <w:tcW w:w="300" w:type="dxa"/>
                </w:tcPr>
                <w:p w14:paraId="571C8235" w14:textId="77777777" w:rsidR="00AE4046" w:rsidRPr="00410E03" w:rsidRDefault="00AE4046" w:rsidP="00AE4046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7BBC1D82" w14:textId="77777777" w:rsidR="00AE4046" w:rsidRPr="00410E03" w:rsidRDefault="00AE4046" w:rsidP="00AE4046">
                  <w:pPr>
                    <w:pStyle w:val="BoldText"/>
                  </w:pPr>
                  <w:r>
                    <w:t>Vet Email</w:t>
                  </w:r>
                </w:p>
              </w:tc>
            </w:tr>
          </w:tbl>
          <w:p w14:paraId="6C3D9948" w14:textId="77777777" w:rsidR="00AE4046" w:rsidRDefault="00AE4046" w:rsidP="00AE404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208F9F3" wp14:editId="076C668C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172085</wp:posOffset>
                      </wp:positionV>
                      <wp:extent cx="3835400" cy="563880"/>
                      <wp:effectExtent l="0" t="0" r="12700" b="266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354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1E3AE" w14:textId="0383A609" w:rsidR="00AE4046" w:rsidRDefault="00AE4046" w:rsidP="00AE4046">
                                  <w:r>
                                    <w:t>I, _____________ (Owner), consent for my animal to undergo veterinary physiotherapy and related treatments.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08F9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6.05pt;margin-top:13.55pt;width:302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">
                      <v:textbox>
                        <w:txbxContent>
                          <w:p w14:paraId="4751E3AE" w14:textId="0383A609" w:rsidR="00AE4046" w:rsidRDefault="00AE4046" w:rsidP="00AE4046">
                            <w:r>
                              <w:t>I, _____________ (Owner), consent for my animal to undergo veterinary physiotherapy and related treatments.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0A953F" w14:textId="77777777" w:rsidR="00AE4046" w:rsidRPr="00AE4046" w:rsidRDefault="00AE4046" w:rsidP="00AE4046"/>
          <w:p w14:paraId="060CE41B" w14:textId="77777777" w:rsidR="00AE4046" w:rsidRPr="00AE4046" w:rsidRDefault="00AE4046" w:rsidP="00AE4046"/>
          <w:p w14:paraId="4D5904EC" w14:textId="77777777" w:rsidR="00AE4046" w:rsidRDefault="00AE4046" w:rsidP="00AE4046"/>
          <w:tbl>
            <w:tblPr>
              <w:tblStyle w:val="TableGrid"/>
              <w:tblW w:w="0" w:type="auto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77"/>
              <w:gridCol w:w="236"/>
              <w:gridCol w:w="4674"/>
            </w:tblGrid>
            <w:tr w:rsidR="00AE4046" w14:paraId="52F154BB" w14:textId="77777777" w:rsidTr="00FA126E">
              <w:tc>
                <w:tcPr>
                  <w:tcW w:w="4977" w:type="dxa"/>
                </w:tcPr>
                <w:p w14:paraId="305C939C" w14:textId="77777777" w:rsidR="00AE4046" w:rsidRDefault="00AE4046" w:rsidP="00AE4046">
                  <w:pPr>
                    <w:jc w:val="left"/>
                  </w:pPr>
                </w:p>
              </w:tc>
              <w:tc>
                <w:tcPr>
                  <w:tcW w:w="236" w:type="dxa"/>
                </w:tcPr>
                <w:p w14:paraId="7DC692A1" w14:textId="77777777" w:rsidR="00AE4046" w:rsidRDefault="00AE4046" w:rsidP="00AE4046">
                  <w:pPr>
                    <w:jc w:val="left"/>
                  </w:pPr>
                </w:p>
              </w:tc>
              <w:tc>
                <w:tcPr>
                  <w:tcW w:w="4674" w:type="dxa"/>
                </w:tcPr>
                <w:p w14:paraId="6A978C61" w14:textId="35E71969" w:rsidR="00AE4046" w:rsidRDefault="00AE4046" w:rsidP="00AE4046">
                  <w:pPr>
                    <w:jc w:val="left"/>
                  </w:pPr>
                </w:p>
              </w:tc>
            </w:tr>
            <w:tr w:rsidR="00AE4046" w14:paraId="2FBCFBAB" w14:textId="77777777" w:rsidTr="00FA126E">
              <w:tc>
                <w:tcPr>
                  <w:tcW w:w="4977" w:type="dxa"/>
                </w:tcPr>
                <w:p w14:paraId="023A61FC" w14:textId="29E99458" w:rsidR="00AE4046" w:rsidRP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  <w:r w:rsidRPr="00AE4046">
                    <w:rPr>
                      <w:b/>
                      <w:bCs/>
                    </w:rPr>
                    <w:t>Owner Signature</w:t>
                  </w:r>
                </w:p>
              </w:tc>
              <w:tc>
                <w:tcPr>
                  <w:tcW w:w="236" w:type="dxa"/>
                </w:tcPr>
                <w:p w14:paraId="41AC6A58" w14:textId="77777777" w:rsid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14CDA198" w14:textId="45F42140" w:rsidR="00AE4046" w:rsidRP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Date</w:t>
                  </w:r>
                </w:p>
              </w:tc>
            </w:tr>
            <w:tr w:rsidR="00AE4046" w14:paraId="40DC00CC" w14:textId="77777777" w:rsidTr="00FA126E">
              <w:tc>
                <w:tcPr>
                  <w:tcW w:w="4977" w:type="dxa"/>
                </w:tcPr>
                <w:p w14:paraId="1FDA4FA9" w14:textId="77777777" w:rsidR="00AE4046" w:rsidRP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236" w:type="dxa"/>
                </w:tcPr>
                <w:p w14:paraId="3FE64966" w14:textId="77777777" w:rsid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152ED632" w14:textId="0E78807F" w:rsid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</w:tr>
            <w:tr w:rsidR="00AE4046" w14:paraId="359BBF32" w14:textId="77777777" w:rsidTr="00FA126E">
              <w:tc>
                <w:tcPr>
                  <w:tcW w:w="4977" w:type="dxa"/>
                </w:tcPr>
                <w:p w14:paraId="3CFB04FA" w14:textId="6F3633E0" w:rsidR="00AE4046" w:rsidRP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Owner Name (Print)</w:t>
                  </w:r>
                </w:p>
              </w:tc>
              <w:tc>
                <w:tcPr>
                  <w:tcW w:w="236" w:type="dxa"/>
                </w:tcPr>
                <w:p w14:paraId="04FACC75" w14:textId="77777777" w:rsid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24824B9E" w14:textId="77777777" w:rsidR="00AE4046" w:rsidRDefault="00AE4046" w:rsidP="00AE4046">
                  <w:pPr>
                    <w:jc w:val="left"/>
                    <w:rPr>
                      <w:b/>
                      <w:bCs/>
                    </w:rPr>
                  </w:pPr>
                </w:p>
              </w:tc>
            </w:tr>
          </w:tbl>
          <w:p w14:paraId="55458D70" w14:textId="379795C2" w:rsidR="00AE4046" w:rsidRPr="00AE4046" w:rsidRDefault="00AE4046" w:rsidP="00AE4046">
            <w:pPr>
              <w:jc w:val="left"/>
            </w:pPr>
          </w:p>
        </w:tc>
        <w:tc>
          <w:tcPr>
            <w:tcW w:w="167" w:type="pct"/>
            <w:shd w:val="clear" w:color="auto" w:fill="auto"/>
          </w:tcPr>
          <w:p w14:paraId="684FEDF5" w14:textId="77777777" w:rsidR="00E544EE" w:rsidRPr="00410E03" w:rsidRDefault="00E544EE" w:rsidP="00B424CA"/>
        </w:tc>
      </w:tr>
      <w:tr w:rsidR="00AE4046" w:rsidRPr="00410E03" w14:paraId="1F648890" w14:textId="77777777" w:rsidTr="00B424CA">
        <w:trPr>
          <w:trHeight w:val="9908"/>
        </w:trPr>
        <w:tc>
          <w:tcPr>
            <w:tcW w:w="171" w:type="pct"/>
            <w:shd w:val="clear" w:color="auto" w:fill="auto"/>
          </w:tcPr>
          <w:p w14:paraId="755E3DC4" w14:textId="77777777" w:rsidR="00AE4046" w:rsidRPr="00410E03" w:rsidRDefault="00AE4046" w:rsidP="00B424CA"/>
        </w:tc>
        <w:tc>
          <w:tcPr>
            <w:tcW w:w="4662" w:type="pct"/>
            <w:shd w:val="clear" w:color="auto" w:fill="auto"/>
          </w:tcPr>
          <w:p w14:paraId="19AAD5B0" w14:textId="77777777" w:rsidR="00AE4046" w:rsidRDefault="00AE4046" w:rsidP="00B424CA">
            <w:pPr>
              <w:pStyle w:val="BlueBoldText"/>
            </w:pPr>
          </w:p>
          <w:p w14:paraId="30253161" w14:textId="77777777" w:rsidR="00D42A7F" w:rsidRDefault="00D42A7F" w:rsidP="00B424CA">
            <w:pPr>
              <w:pStyle w:val="BlueBoldText"/>
            </w:pPr>
          </w:p>
          <w:p w14:paraId="532CC26F" w14:textId="4E228CD8" w:rsidR="00D42A7F" w:rsidRDefault="0040465F" w:rsidP="00B424CA">
            <w:pPr>
              <w:pStyle w:val="BlueBoldText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CFE0D06" wp14:editId="5CDABC38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4114165</wp:posOffset>
                      </wp:positionV>
                      <wp:extent cx="5877560" cy="1404620"/>
                      <wp:effectExtent l="0" t="0" r="27940" b="1460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775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EB069" w14:textId="79942C2E" w:rsidR="00D42A7F" w:rsidRDefault="0040465F">
                                  <w:r>
                                    <w:t xml:space="preserve">I declare that I have examined this animal and determined physiotherapy to be an appropriate treatment. </w:t>
                                  </w:r>
                                  <w:r w:rsidR="00D42A7F">
                                    <w:t xml:space="preserve">I hereby consent for this animal to receive physiotherapy treatment in accordance with the Veterinary Surgeons Act </w:t>
                                  </w:r>
                                  <w:r>
                                    <w:t>1966, to be delivered by Frontier Veterinary Physiotherapy.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FE0D06" id="_x0000_s1027" type="#_x0000_t202" style="position:absolute;left:0;text-align:left;margin-left:17.25pt;margin-top:323.95pt;width:462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">
                      <v:textbox style="mso-fit-shape-to-text:t">
                        <w:txbxContent>
                          <w:p w14:paraId="061EB069" w14:textId="79942C2E" w:rsidR="00D42A7F" w:rsidRDefault="0040465F">
                            <w:r>
                              <w:t xml:space="preserve">I declare that I have examined this animal and determined physiotherapy to be an appropriate treatment. </w:t>
                            </w:r>
                            <w:r w:rsidR="00D42A7F">
                              <w:t xml:space="preserve">I hereby consent for this animal to receive physiotherapy treatment in accordance with the Veterinary Surgeons Act </w:t>
                            </w:r>
                            <w:r>
                              <w:t>1966, to be delivered by Frontier Veterinary Physiotherapy.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tbl>
            <w:tblPr>
              <w:tblStyle w:val="TableGrid"/>
              <w:tblW w:w="96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2180"/>
              <w:gridCol w:w="7460"/>
            </w:tblGrid>
            <w:tr w:rsidR="00D42A7F" w:rsidRPr="00410E03" w14:paraId="6B78A779" w14:textId="77777777" w:rsidTr="00D42A7F">
              <w:trPr>
                <w:trHeight w:val="227"/>
              </w:trPr>
              <w:tc>
                <w:tcPr>
                  <w:tcW w:w="9640" w:type="dxa"/>
                  <w:gridSpan w:val="2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772BEEE4" w14:textId="49CB49C8" w:rsidR="00D42A7F" w:rsidRPr="00410E03" w:rsidRDefault="00D42A7F" w:rsidP="00D42A7F">
                  <w:pPr>
                    <w:pStyle w:val="BlueBoldText"/>
                  </w:pPr>
                  <w:r>
                    <w:t>To be completed by the referring veterinary surgeon</w:t>
                  </w:r>
                </w:p>
              </w:tc>
            </w:tr>
            <w:tr w:rsidR="00D42A7F" w:rsidRPr="00410E03" w14:paraId="1F1056B3" w14:textId="77777777" w:rsidTr="00D42A7F">
              <w:trPr>
                <w:trHeight w:val="306"/>
              </w:trPr>
              <w:tc>
                <w:tcPr>
                  <w:tcW w:w="9640" w:type="dxa"/>
                  <w:gridSpan w:val="2"/>
                  <w:tcBorders>
                    <w:top w:val="single" w:sz="24" w:space="0" w:color="1F497D" w:themeColor="text2"/>
                  </w:tcBorders>
                </w:tcPr>
                <w:p w14:paraId="0EBDB689" w14:textId="77777777" w:rsidR="00D42A7F" w:rsidRPr="00410E03" w:rsidRDefault="00D42A7F" w:rsidP="00D42A7F"/>
              </w:tc>
            </w:tr>
            <w:tr w:rsidR="00D42A7F" w14:paraId="5F652766" w14:textId="77777777" w:rsidTr="00D42A7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586"/>
              </w:trPr>
              <w:tc>
                <w:tcPr>
                  <w:tcW w:w="2180" w:type="dxa"/>
                </w:tcPr>
                <w:p w14:paraId="50596BF9" w14:textId="6D434968" w:rsidR="00D42A7F" w:rsidRDefault="00D42A7F" w:rsidP="00B424CA">
                  <w:pPr>
                    <w:pStyle w:val="BlueBoldText"/>
                  </w:pPr>
                  <w:r>
                    <w:t>Referred issue:</w:t>
                  </w:r>
                </w:p>
              </w:tc>
              <w:tc>
                <w:tcPr>
                  <w:tcW w:w="7460" w:type="dxa"/>
                </w:tcPr>
                <w:p w14:paraId="1190143D" w14:textId="77777777" w:rsidR="00D42A7F" w:rsidRDefault="00D42A7F" w:rsidP="00B424CA">
                  <w:pPr>
                    <w:pStyle w:val="BlueBoldText"/>
                  </w:pPr>
                </w:p>
              </w:tc>
            </w:tr>
            <w:tr w:rsidR="00D42A7F" w14:paraId="24CD32D7" w14:textId="77777777" w:rsidTr="00D42A7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1462"/>
              </w:trPr>
              <w:tc>
                <w:tcPr>
                  <w:tcW w:w="2180" w:type="dxa"/>
                </w:tcPr>
                <w:p w14:paraId="5B003C12" w14:textId="4964112B" w:rsidR="00D42A7F" w:rsidRDefault="00D42A7F" w:rsidP="00B424CA">
                  <w:pPr>
                    <w:pStyle w:val="BlueBoldText"/>
                  </w:pPr>
                  <w:r>
                    <w:t>Medical History:</w:t>
                  </w:r>
                </w:p>
              </w:tc>
              <w:tc>
                <w:tcPr>
                  <w:tcW w:w="7460" w:type="dxa"/>
                </w:tcPr>
                <w:p w14:paraId="330D6AF6" w14:textId="77777777" w:rsidR="00D42A7F" w:rsidRDefault="00D42A7F" w:rsidP="00B424CA">
                  <w:pPr>
                    <w:pStyle w:val="BlueBoldText"/>
                  </w:pPr>
                </w:p>
              </w:tc>
            </w:tr>
            <w:tr w:rsidR="00D42A7F" w14:paraId="6D392066" w14:textId="77777777" w:rsidTr="00D42A7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1462"/>
              </w:trPr>
              <w:tc>
                <w:tcPr>
                  <w:tcW w:w="2180" w:type="dxa"/>
                </w:tcPr>
                <w:p w14:paraId="6F2422EA" w14:textId="4D00B9F6" w:rsidR="00D42A7F" w:rsidRDefault="00D42A7F" w:rsidP="00B424CA">
                  <w:pPr>
                    <w:pStyle w:val="BlueBoldText"/>
                  </w:pPr>
                  <w:r>
                    <w:t>Medications:</w:t>
                  </w:r>
                </w:p>
              </w:tc>
              <w:tc>
                <w:tcPr>
                  <w:tcW w:w="7460" w:type="dxa"/>
                </w:tcPr>
                <w:p w14:paraId="585C6FC8" w14:textId="77777777" w:rsidR="00D42A7F" w:rsidRDefault="00D42A7F" w:rsidP="00B424CA">
                  <w:pPr>
                    <w:pStyle w:val="BlueBoldText"/>
                  </w:pPr>
                </w:p>
              </w:tc>
            </w:tr>
            <w:tr w:rsidR="00D42A7F" w14:paraId="1903A109" w14:textId="77777777" w:rsidTr="00D42A7F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1505"/>
              </w:trPr>
              <w:tc>
                <w:tcPr>
                  <w:tcW w:w="2180" w:type="dxa"/>
                </w:tcPr>
                <w:p w14:paraId="439CD39A" w14:textId="49A2D052" w:rsidR="00D42A7F" w:rsidRDefault="00D42A7F" w:rsidP="00B424CA">
                  <w:pPr>
                    <w:pStyle w:val="BlueBoldText"/>
                  </w:pPr>
                  <w:r>
                    <w:t>Additional Information:</w:t>
                  </w:r>
                </w:p>
              </w:tc>
              <w:tc>
                <w:tcPr>
                  <w:tcW w:w="7460" w:type="dxa"/>
                </w:tcPr>
                <w:p w14:paraId="726EA02C" w14:textId="77777777" w:rsidR="00D42A7F" w:rsidRDefault="00D42A7F" w:rsidP="00B424CA">
                  <w:pPr>
                    <w:pStyle w:val="BlueBoldText"/>
                  </w:pPr>
                </w:p>
              </w:tc>
            </w:tr>
          </w:tbl>
          <w:p w14:paraId="25F7AF77" w14:textId="77777777" w:rsidR="0040465F" w:rsidRDefault="0040465F" w:rsidP="0040465F">
            <w:pPr>
              <w:pStyle w:val="BlueBoldText"/>
              <w:tabs>
                <w:tab w:val="left" w:pos="496"/>
                <w:tab w:val="center" w:pos="4948"/>
              </w:tabs>
              <w:jc w:val="left"/>
            </w:pPr>
          </w:p>
          <w:tbl>
            <w:tblPr>
              <w:tblStyle w:val="TableGrid"/>
              <w:tblW w:w="0" w:type="auto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77"/>
              <w:gridCol w:w="236"/>
              <w:gridCol w:w="4674"/>
            </w:tblGrid>
            <w:tr w:rsidR="0040465F" w14:paraId="6D62ED65" w14:textId="77777777" w:rsidTr="00B424CA">
              <w:tc>
                <w:tcPr>
                  <w:tcW w:w="4977" w:type="dxa"/>
                </w:tcPr>
                <w:p w14:paraId="2A133316" w14:textId="77777777" w:rsidR="0040465F" w:rsidRDefault="0040465F" w:rsidP="0040465F">
                  <w:pPr>
                    <w:jc w:val="left"/>
                  </w:pPr>
                </w:p>
              </w:tc>
              <w:tc>
                <w:tcPr>
                  <w:tcW w:w="236" w:type="dxa"/>
                </w:tcPr>
                <w:p w14:paraId="3D9B9814" w14:textId="77777777" w:rsidR="0040465F" w:rsidRDefault="0040465F" w:rsidP="0040465F">
                  <w:pPr>
                    <w:jc w:val="left"/>
                  </w:pPr>
                </w:p>
              </w:tc>
              <w:tc>
                <w:tcPr>
                  <w:tcW w:w="4674" w:type="dxa"/>
                </w:tcPr>
                <w:p w14:paraId="1525FCE0" w14:textId="77777777" w:rsidR="0040465F" w:rsidRDefault="0040465F" w:rsidP="0040465F">
                  <w:pPr>
                    <w:jc w:val="left"/>
                  </w:pPr>
                </w:p>
              </w:tc>
            </w:tr>
            <w:tr w:rsidR="0040465F" w:rsidRPr="00AE4046" w14:paraId="73EF7826" w14:textId="77777777" w:rsidTr="00B424CA">
              <w:tc>
                <w:tcPr>
                  <w:tcW w:w="4977" w:type="dxa"/>
                </w:tcPr>
                <w:p w14:paraId="073A3B99" w14:textId="2DB14C8D" w:rsidR="0040465F" w:rsidRPr="00AE4046" w:rsidRDefault="0040465F" w:rsidP="0040465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Vet</w:t>
                  </w:r>
                  <w:r w:rsidRPr="00AE4046">
                    <w:rPr>
                      <w:b/>
                      <w:bCs/>
                    </w:rPr>
                    <w:t xml:space="preserve"> Signature</w:t>
                  </w:r>
                </w:p>
              </w:tc>
              <w:tc>
                <w:tcPr>
                  <w:tcW w:w="236" w:type="dxa"/>
                </w:tcPr>
                <w:p w14:paraId="600D1274" w14:textId="77777777" w:rsidR="0040465F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7089DCFB" w14:textId="77777777" w:rsidR="0040465F" w:rsidRPr="00AE4046" w:rsidRDefault="0040465F" w:rsidP="0040465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Date</w:t>
                  </w:r>
                </w:p>
              </w:tc>
            </w:tr>
            <w:tr w:rsidR="0040465F" w14:paraId="4A1B88BF" w14:textId="77777777" w:rsidTr="00B424CA">
              <w:tc>
                <w:tcPr>
                  <w:tcW w:w="4977" w:type="dxa"/>
                </w:tcPr>
                <w:p w14:paraId="44E14A75" w14:textId="77777777" w:rsidR="0040465F" w:rsidRPr="00AE4046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236" w:type="dxa"/>
                </w:tcPr>
                <w:p w14:paraId="11F23FB3" w14:textId="77777777" w:rsidR="0040465F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15827DA9" w14:textId="77777777" w:rsidR="0040465F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</w:tr>
            <w:tr w:rsidR="0040465F" w14:paraId="16B4AB44" w14:textId="77777777" w:rsidTr="00B424CA">
              <w:tc>
                <w:tcPr>
                  <w:tcW w:w="4977" w:type="dxa"/>
                </w:tcPr>
                <w:p w14:paraId="1D59E4C0" w14:textId="0E1DBCA6" w:rsidR="0040465F" w:rsidRPr="00AE4046" w:rsidRDefault="0040465F" w:rsidP="0040465F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Vet</w:t>
                  </w:r>
                  <w:r>
                    <w:rPr>
                      <w:b/>
                      <w:bCs/>
                    </w:rPr>
                    <w:t xml:space="preserve"> Name (Print)</w:t>
                  </w:r>
                </w:p>
              </w:tc>
              <w:tc>
                <w:tcPr>
                  <w:tcW w:w="236" w:type="dxa"/>
                </w:tcPr>
                <w:p w14:paraId="1CA959AB" w14:textId="77777777" w:rsidR="0040465F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  <w:tc>
                <w:tcPr>
                  <w:tcW w:w="4674" w:type="dxa"/>
                </w:tcPr>
                <w:p w14:paraId="27E1A647" w14:textId="77777777" w:rsidR="0040465F" w:rsidRDefault="0040465F" w:rsidP="0040465F">
                  <w:pPr>
                    <w:jc w:val="left"/>
                    <w:rPr>
                      <w:b/>
                      <w:bCs/>
                    </w:rPr>
                  </w:pPr>
                </w:p>
              </w:tc>
            </w:tr>
          </w:tbl>
          <w:p w14:paraId="4B7E066D" w14:textId="4EE0ED2D" w:rsidR="0040465F" w:rsidRDefault="0040465F" w:rsidP="0040465F">
            <w:pPr>
              <w:pStyle w:val="BlueBoldText"/>
              <w:tabs>
                <w:tab w:val="left" w:pos="496"/>
                <w:tab w:val="center" w:pos="4948"/>
              </w:tabs>
              <w:jc w:val="left"/>
            </w:pPr>
            <w:r>
              <w:tab/>
            </w:r>
          </w:p>
          <w:p w14:paraId="3B748F26" w14:textId="19F44815" w:rsidR="00D42A7F" w:rsidRDefault="0040465F" w:rsidP="0040465F">
            <w:pPr>
              <w:pStyle w:val="BlueBoldText"/>
              <w:tabs>
                <w:tab w:val="left" w:pos="496"/>
                <w:tab w:val="center" w:pos="4948"/>
              </w:tabs>
              <w:jc w:val="left"/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167" w:type="pct"/>
            <w:shd w:val="clear" w:color="auto" w:fill="auto"/>
          </w:tcPr>
          <w:p w14:paraId="01A483E5" w14:textId="77777777" w:rsidR="00AE4046" w:rsidRPr="00410E03" w:rsidRDefault="00AE4046" w:rsidP="00B424CA"/>
        </w:tc>
      </w:tr>
    </w:tbl>
    <w:p w14:paraId="06FB410C" w14:textId="77777777" w:rsidR="00E544EE" w:rsidRPr="00410E03" w:rsidRDefault="00E544EE" w:rsidP="00524D35"/>
    <w:sectPr w:rsidR="00E544EE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A2512" w14:textId="77777777" w:rsidR="00E676FB" w:rsidRDefault="00E676FB" w:rsidP="00CF31BB">
      <w:r>
        <w:separator/>
      </w:r>
    </w:p>
  </w:endnote>
  <w:endnote w:type="continuationSeparator" w:id="0">
    <w:p w14:paraId="2E479096" w14:textId="77777777" w:rsidR="00E676FB" w:rsidRDefault="00E676FB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740E5149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188FDE44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9090907" wp14:editId="7AAC3079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5DB2B8DD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9090907" id="Shape" o:spid="_x0000_s1028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5DB2B8DD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24E889B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3ACC977B" wp14:editId="55DC1788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A0E415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9DB7B18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77FB20A" wp14:editId="78DE3093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B2F8CF5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5D3C8D62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64514A3D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D99F59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66F0C6D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6D34F499" w14:textId="77777777" w:rsidTr="002D3842">
      <w:tc>
        <w:tcPr>
          <w:tcW w:w="3596" w:type="dxa"/>
          <w:shd w:val="clear" w:color="auto" w:fill="auto"/>
          <w:vAlign w:val="center"/>
        </w:tcPr>
        <w:p w14:paraId="7708D5FE" w14:textId="5AA18A5C" w:rsidR="00D42A7F" w:rsidRPr="009F4149" w:rsidRDefault="00D42A7F" w:rsidP="00D42A7F">
          <w:pPr>
            <w:pStyle w:val="Contacts"/>
          </w:pPr>
          <w:r>
            <w:t>20 Brownbaker Court, MK14 6JH</w:t>
          </w:r>
        </w:p>
      </w:tc>
      <w:tc>
        <w:tcPr>
          <w:tcW w:w="3597" w:type="dxa"/>
          <w:shd w:val="clear" w:color="auto" w:fill="auto"/>
          <w:vAlign w:val="center"/>
        </w:tcPr>
        <w:p w14:paraId="290678F8" w14:textId="425CA5B0" w:rsidR="00AE3FB7" w:rsidRPr="009F4149" w:rsidRDefault="00D42A7F" w:rsidP="009F4149">
          <w:pPr>
            <w:pStyle w:val="Contacts"/>
          </w:pPr>
          <w:r>
            <w:t>07507 440783</w:t>
          </w:r>
        </w:p>
      </w:tc>
      <w:tc>
        <w:tcPr>
          <w:tcW w:w="3597" w:type="dxa"/>
          <w:shd w:val="clear" w:color="auto" w:fill="auto"/>
          <w:vAlign w:val="center"/>
        </w:tcPr>
        <w:p w14:paraId="785B9A22" w14:textId="073E7509" w:rsidR="00AE3FB7" w:rsidRPr="009F4149" w:rsidRDefault="00D42A7F" w:rsidP="009F4149">
          <w:pPr>
            <w:pStyle w:val="Contacts"/>
          </w:pPr>
          <w:r>
            <w:t>frontiervetphysio@gmail.com</w:t>
          </w:r>
        </w:p>
      </w:tc>
    </w:tr>
  </w:tbl>
  <w:p w14:paraId="2398814D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7EFA7CD9" wp14:editId="6A947E0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971913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B277B" w14:textId="77777777" w:rsidR="00E676FB" w:rsidRDefault="00E676FB" w:rsidP="00CF31BB">
      <w:r>
        <w:separator/>
      </w:r>
    </w:p>
  </w:footnote>
  <w:footnote w:type="continuationSeparator" w:id="0">
    <w:p w14:paraId="187186F6" w14:textId="77777777" w:rsidR="00E676FB" w:rsidRDefault="00E676FB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6E5D0" w14:textId="0FE8A9EE" w:rsidR="00BC1B68" w:rsidRPr="00835DE8" w:rsidRDefault="00E544EE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67968" behindDoc="0" locked="0" layoutInCell="1" allowOverlap="1" wp14:anchorId="6E9EA040" wp14:editId="38DD46CE">
          <wp:simplePos x="0" y="0"/>
          <wp:positionH relativeFrom="margin">
            <wp:posOffset>182880</wp:posOffset>
          </wp:positionH>
          <wp:positionV relativeFrom="paragraph">
            <wp:posOffset>-638175</wp:posOffset>
          </wp:positionV>
          <wp:extent cx="1122680" cy="1122680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80" cy="112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76999CE" wp14:editId="593E6DD1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22838C" id="Group 13" o:spid="_x0000_s1026" alt="&quot;&quot;" style="position:absolute;margin-left:.75pt;margin-top:-138.95pt;width:540pt;height:769.75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4EE"/>
    <w:rsid w:val="000035F2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0465F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5D4225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B52D2"/>
    <w:rsid w:val="007C1F7D"/>
    <w:rsid w:val="007D4902"/>
    <w:rsid w:val="00835DE8"/>
    <w:rsid w:val="008C5804"/>
    <w:rsid w:val="008D3EE1"/>
    <w:rsid w:val="008F387F"/>
    <w:rsid w:val="00915359"/>
    <w:rsid w:val="00923359"/>
    <w:rsid w:val="009E6AC6"/>
    <w:rsid w:val="009F4149"/>
    <w:rsid w:val="00A02846"/>
    <w:rsid w:val="00A3321A"/>
    <w:rsid w:val="00A73AE1"/>
    <w:rsid w:val="00AB2833"/>
    <w:rsid w:val="00AC7198"/>
    <w:rsid w:val="00AE3FB7"/>
    <w:rsid w:val="00AE4046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2A7F"/>
    <w:rsid w:val="00D4436A"/>
    <w:rsid w:val="00D832D3"/>
    <w:rsid w:val="00DB5CAA"/>
    <w:rsid w:val="00DE3C23"/>
    <w:rsid w:val="00E141F4"/>
    <w:rsid w:val="00E301A2"/>
    <w:rsid w:val="00E53AFF"/>
    <w:rsid w:val="00E544EE"/>
    <w:rsid w:val="00E61D15"/>
    <w:rsid w:val="00E676FB"/>
    <w:rsid w:val="00EF6DBC"/>
    <w:rsid w:val="00EF7890"/>
    <w:rsid w:val="00F02022"/>
    <w:rsid w:val="00F27B67"/>
    <w:rsid w:val="00FA126E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14B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w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D1FA51A3144DA7B53A566CA1DB5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BB73D-1B66-4522-AB83-6BBFD4BE37A4}"/>
      </w:docPartPr>
      <w:docPartBody>
        <w:p w:rsidR="00000000" w:rsidRDefault="00000000">
          <w:pPr>
            <w:pStyle w:val="CED1FA51A3144DA7B53A566CA1DB5D51"/>
          </w:pPr>
          <w:r w:rsidRPr="009F4149">
            <w:t>Client Intake Form</w:t>
          </w:r>
        </w:p>
      </w:docPartBody>
    </w:docPart>
    <w:docPart>
      <w:docPartPr>
        <w:name w:val="FAB42DF16FB44A20981815AC3182C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E0CFE-F124-4B23-AA14-39E636D16571}"/>
      </w:docPartPr>
      <w:docPartBody>
        <w:p w:rsidR="00000000" w:rsidRDefault="00000000">
          <w:pPr>
            <w:pStyle w:val="FAB42DF16FB44A20981815AC3182C74A"/>
          </w:pPr>
          <w:r w:rsidRPr="009F4149">
            <w:t>Date</w:t>
          </w:r>
        </w:p>
      </w:docPartBody>
    </w:docPart>
    <w:docPart>
      <w:docPartPr>
        <w:name w:val="E2A391F18F3B4E7294ADE7244DABB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02269-F1A8-4221-BD61-5583B4B15BCB}"/>
      </w:docPartPr>
      <w:docPartBody>
        <w:p w:rsidR="00000000" w:rsidRDefault="00000000">
          <w:pPr>
            <w:pStyle w:val="E2A391F18F3B4E7294ADE7244DABB69C"/>
          </w:pPr>
          <w:r w:rsidRPr="009F4149">
            <w:t>Agent/Representative Name</w:t>
          </w:r>
        </w:p>
      </w:docPartBody>
    </w:docPart>
    <w:docPart>
      <w:docPartPr>
        <w:name w:val="351A704B23714C8B8A85452481408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7EF48-FB3E-4CB9-814A-9D23D6BC8C21}"/>
      </w:docPartPr>
      <w:docPartBody>
        <w:p w:rsidR="00000000" w:rsidRDefault="00000000">
          <w:pPr>
            <w:pStyle w:val="351A704B23714C8B8A85452481408A03"/>
          </w:pPr>
          <w:r w:rsidRPr="009F4149">
            <w:t>Client Name</w:t>
          </w:r>
        </w:p>
      </w:docPartBody>
    </w:docPart>
    <w:docPart>
      <w:docPartPr>
        <w:name w:val="DD0C2A746ED148ED9C4FC3F9978DC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50320-9AF8-4687-BDE8-5B1885699CE1}"/>
      </w:docPartPr>
      <w:docPartBody>
        <w:p w:rsidR="00000000" w:rsidRDefault="00000000">
          <w:pPr>
            <w:pStyle w:val="DD0C2A746ED148ED9C4FC3F9978DC2EC"/>
          </w:pPr>
          <w:r w:rsidRPr="009F4149">
            <w:t>Client Information</w:t>
          </w:r>
        </w:p>
      </w:docPartBody>
    </w:docPart>
    <w:docPart>
      <w:docPartPr>
        <w:name w:val="368054B7FAC94A01B84C07B2F4C64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1FEED-46B6-4E45-9356-7D18E464FF1D}"/>
      </w:docPartPr>
      <w:docPartBody>
        <w:p w:rsidR="00000000" w:rsidRDefault="00000000">
          <w:pPr>
            <w:pStyle w:val="368054B7FAC94A01B84C07B2F4C6487F"/>
          </w:pPr>
          <w:r w:rsidRPr="009F4149">
            <w:t>Home Phone</w:t>
          </w:r>
        </w:p>
      </w:docPartBody>
    </w:docPart>
    <w:docPart>
      <w:docPartPr>
        <w:name w:val="AFB8DAE809EC4AD6ACF564012C89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B7CBF-B86D-45C9-9A5B-F1D23ABE933E}"/>
      </w:docPartPr>
      <w:docPartBody>
        <w:p w:rsidR="00000000" w:rsidRDefault="00000000">
          <w:pPr>
            <w:pStyle w:val="AFB8DAE809EC4AD6ACF564012C8943ED"/>
          </w:pPr>
          <w:r w:rsidRPr="009F4149">
            <w:t>Email Address</w:t>
          </w:r>
        </w:p>
      </w:docPartBody>
    </w:docPart>
    <w:docPart>
      <w:docPartPr>
        <w:name w:val="F7EDE8FBE2E54FD48AC9EBF38FC28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F513F-F348-4DBD-A8EC-990C0EBA8C4B}"/>
      </w:docPartPr>
      <w:docPartBody>
        <w:p w:rsidR="00000000" w:rsidRDefault="00000000">
          <w:pPr>
            <w:pStyle w:val="F7EDE8FBE2E54FD48AC9EBF38FC28523"/>
          </w:pPr>
          <w:r w:rsidRPr="00410E03">
            <w:t>Address</w:t>
          </w:r>
        </w:p>
      </w:docPartBody>
    </w:docPart>
    <w:docPart>
      <w:docPartPr>
        <w:name w:val="4B2265FFE7234942858E8E75ADCEA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8A865-5468-4E30-B4C1-F998960918C2}"/>
      </w:docPartPr>
      <w:docPartBody>
        <w:p w:rsidR="00000000" w:rsidRDefault="00000000">
          <w:pPr>
            <w:pStyle w:val="4B2265FFE7234942858E8E75ADCEAD0D"/>
          </w:pPr>
          <w:r w:rsidRPr="009F4149">
            <w:t>City</w:t>
          </w:r>
        </w:p>
      </w:docPartBody>
    </w:docPart>
    <w:docPart>
      <w:docPartPr>
        <w:name w:val="88EA94C7F02E4072B901AEFCCF59D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0A42B-B2D2-41C4-A6B1-42B3C4417F69}"/>
      </w:docPartPr>
      <w:docPartBody>
        <w:p w:rsidR="00000000" w:rsidRDefault="00000000">
          <w:pPr>
            <w:pStyle w:val="88EA94C7F02E4072B901AEFCCF59D3CC"/>
          </w:pPr>
          <w:r w:rsidRPr="00410E03">
            <w:t>DOB</w:t>
          </w:r>
        </w:p>
      </w:docPartBody>
    </w:docPart>
    <w:docPart>
      <w:docPartPr>
        <w:name w:val="2A83A0C184F642B88027E1692362A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467C9-88DC-4F89-B9C6-6E60D2B2EFD3}"/>
      </w:docPartPr>
      <w:docPartBody>
        <w:p w:rsidR="00000000" w:rsidRDefault="00000000">
          <w:pPr>
            <w:pStyle w:val="2A83A0C184F642B88027E1692362A9EC"/>
          </w:pPr>
          <w:r w:rsidRPr="00410E03">
            <w:t>Gender</w:t>
          </w:r>
        </w:p>
      </w:docPartBody>
    </w:docPart>
    <w:docPart>
      <w:docPartPr>
        <w:name w:val="CF92C20579664E1C8DD87656A9F46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B0FF9-193E-495C-8EA0-C1C77681885E}"/>
      </w:docPartPr>
      <w:docPartBody>
        <w:p w:rsidR="00000000" w:rsidRDefault="00000000">
          <w:pPr>
            <w:pStyle w:val="CF92C20579664E1C8DD87656A9F46744"/>
          </w:pPr>
          <w:r w:rsidRPr="00410E03">
            <w:t>Other/Special Requests</w:t>
          </w:r>
        </w:p>
      </w:docPartBody>
    </w:docPart>
    <w:docPart>
      <w:docPartPr>
        <w:name w:val="63100C6B42144750B254F230D7FF7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B0D75-BFDB-4950-939F-9DC8D277E832}"/>
      </w:docPartPr>
      <w:docPartBody>
        <w:p w:rsidR="00000000" w:rsidRDefault="00000000">
          <w:pPr>
            <w:pStyle w:val="63100C6B42144750B254F230D7FF74A5"/>
          </w:pPr>
          <w:r w:rsidRPr="00410E03">
            <w:t>Availability for Follow-ups</w:t>
          </w:r>
        </w:p>
      </w:docPartBody>
    </w:docPart>
    <w:docPart>
      <w:docPartPr>
        <w:name w:val="5018642AF392407181C53C82BD728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187A3-F165-4569-92C8-1BF31B1D7A5F}"/>
      </w:docPartPr>
      <w:docPartBody>
        <w:p w:rsidR="00000000" w:rsidRDefault="00000000">
          <w:pPr>
            <w:pStyle w:val="5018642AF392407181C53C82BD728DB2"/>
          </w:pPr>
          <w:r w:rsidRPr="00410E03">
            <w:t>Previous Customer?</w:t>
          </w:r>
        </w:p>
      </w:docPartBody>
    </w:docPart>
    <w:docPart>
      <w:docPartPr>
        <w:name w:val="93FE5230C0B54AFDA2AC432F0250D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D2560-85E9-41F2-B533-E52B02D81397}"/>
      </w:docPartPr>
      <w:docPartBody>
        <w:p w:rsidR="00000000" w:rsidRDefault="00000000">
          <w:pPr>
            <w:pStyle w:val="93FE5230C0B54AFDA2AC432F0250D8CE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DB0"/>
    <w:rsid w:val="00CB7DB0"/>
    <w:rsid w:val="00ED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D1FA51A3144DA7B53A566CA1DB5D51">
    <w:name w:val="CED1FA51A3144DA7B53A566CA1DB5D51"/>
  </w:style>
  <w:style w:type="paragraph" w:customStyle="1" w:styleId="FAB42DF16FB44A20981815AC3182C74A">
    <w:name w:val="FAB42DF16FB44A20981815AC3182C74A"/>
  </w:style>
  <w:style w:type="paragraph" w:customStyle="1" w:styleId="E2A391F18F3B4E7294ADE7244DABB69C">
    <w:name w:val="E2A391F18F3B4E7294ADE7244DABB69C"/>
  </w:style>
  <w:style w:type="paragraph" w:customStyle="1" w:styleId="351A704B23714C8B8A85452481408A03">
    <w:name w:val="351A704B23714C8B8A85452481408A03"/>
  </w:style>
  <w:style w:type="paragraph" w:customStyle="1" w:styleId="492C20F6FD184DA4B18EF8C5DC95A8BC">
    <w:name w:val="492C20F6FD184DA4B18EF8C5DC95A8BC"/>
  </w:style>
  <w:style w:type="paragraph" w:customStyle="1" w:styleId="DD0C2A746ED148ED9C4FC3F9978DC2EC">
    <w:name w:val="DD0C2A746ED148ED9C4FC3F9978DC2EC"/>
  </w:style>
  <w:style w:type="paragraph" w:customStyle="1" w:styleId="368054B7FAC94A01B84C07B2F4C6487F">
    <w:name w:val="368054B7FAC94A01B84C07B2F4C6487F"/>
  </w:style>
  <w:style w:type="paragraph" w:customStyle="1" w:styleId="AEF27711933343D7AE2603814D57FD15">
    <w:name w:val="AEF27711933343D7AE2603814D57FD15"/>
  </w:style>
  <w:style w:type="paragraph" w:customStyle="1" w:styleId="AFB8DAE809EC4AD6ACF564012C8943ED">
    <w:name w:val="AFB8DAE809EC4AD6ACF564012C8943ED"/>
  </w:style>
  <w:style w:type="paragraph" w:customStyle="1" w:styleId="F7EDE8FBE2E54FD48AC9EBF38FC28523">
    <w:name w:val="F7EDE8FBE2E54FD48AC9EBF38FC28523"/>
  </w:style>
  <w:style w:type="paragraph" w:customStyle="1" w:styleId="4B2265FFE7234942858E8E75ADCEAD0D">
    <w:name w:val="4B2265FFE7234942858E8E75ADCEAD0D"/>
  </w:style>
  <w:style w:type="paragraph" w:customStyle="1" w:styleId="CF46F744CF924FE2974470737FF548AF">
    <w:name w:val="CF46F744CF924FE2974470737FF548AF"/>
  </w:style>
  <w:style w:type="paragraph" w:customStyle="1" w:styleId="A4B3AB8CFC0B455A9FC0AECF6A245A52">
    <w:name w:val="A4B3AB8CFC0B455A9FC0AECF6A245A52"/>
  </w:style>
  <w:style w:type="paragraph" w:customStyle="1" w:styleId="C6EB04ABF0F04F0DAD693FDF0323B619">
    <w:name w:val="C6EB04ABF0F04F0DAD693FDF0323B619"/>
  </w:style>
  <w:style w:type="paragraph" w:customStyle="1" w:styleId="88EA94C7F02E4072B901AEFCCF59D3CC">
    <w:name w:val="88EA94C7F02E4072B901AEFCCF59D3CC"/>
  </w:style>
  <w:style w:type="paragraph" w:customStyle="1" w:styleId="2A83A0C184F642B88027E1692362A9EC">
    <w:name w:val="2A83A0C184F642B88027E1692362A9EC"/>
  </w:style>
  <w:style w:type="paragraph" w:customStyle="1" w:styleId="2B99BF6E8EA6466B8D665F20DC7A8AB7">
    <w:name w:val="2B99BF6E8EA6466B8D665F20DC7A8AB7"/>
  </w:style>
  <w:style w:type="paragraph" w:customStyle="1" w:styleId="D2893BDDF13448DF8ED8E3C82D865C1F">
    <w:name w:val="D2893BDDF13448DF8ED8E3C82D865C1F"/>
  </w:style>
  <w:style w:type="paragraph" w:customStyle="1" w:styleId="CF92C20579664E1C8DD87656A9F46744">
    <w:name w:val="CF92C20579664E1C8DD87656A9F46744"/>
  </w:style>
  <w:style w:type="paragraph" w:customStyle="1" w:styleId="63100C6B42144750B254F230D7FF74A5">
    <w:name w:val="63100C6B42144750B254F230D7FF74A5"/>
  </w:style>
  <w:style w:type="paragraph" w:customStyle="1" w:styleId="5018642AF392407181C53C82BD728DB2">
    <w:name w:val="5018642AF392407181C53C82BD728DB2"/>
  </w:style>
  <w:style w:type="paragraph" w:customStyle="1" w:styleId="93FE5230C0B54AFDA2AC432F0250D8CE">
    <w:name w:val="93FE5230C0B54AFDA2AC432F0250D8CE"/>
  </w:style>
  <w:style w:type="paragraph" w:customStyle="1" w:styleId="AB2511CBFA8A4576B0705182BDA5691B">
    <w:name w:val="AB2511CBFA8A4576B0705182BDA5691B"/>
    <w:rsid w:val="00CB7DB0"/>
  </w:style>
  <w:style w:type="paragraph" w:customStyle="1" w:styleId="AC7DB790B68342678271FB6365DA301F">
    <w:name w:val="AC7DB790B68342678271FB6365DA301F"/>
    <w:rsid w:val="00CB7DB0"/>
  </w:style>
  <w:style w:type="paragraph" w:customStyle="1" w:styleId="4421EBE79BA34FB8A119575BDEC88DE5">
    <w:name w:val="4421EBE79BA34FB8A119575BDEC88DE5"/>
    <w:rsid w:val="00CB7DB0"/>
  </w:style>
  <w:style w:type="paragraph" w:customStyle="1" w:styleId="103A17CD2C9440C682E74E84BA1894A5">
    <w:name w:val="103A17CD2C9440C682E74E84BA1894A5"/>
    <w:rsid w:val="00CB7DB0"/>
  </w:style>
  <w:style w:type="paragraph" w:customStyle="1" w:styleId="7624301E39E2480EB36817F2F0DE83F4">
    <w:name w:val="7624301E39E2480EB36817F2F0DE83F4"/>
    <w:rsid w:val="00CB7DB0"/>
  </w:style>
  <w:style w:type="paragraph" w:customStyle="1" w:styleId="AC48E13C7D534562AD199A3044DD3894">
    <w:name w:val="AC48E13C7D534562AD199A3044DD3894"/>
    <w:rsid w:val="00CB7DB0"/>
  </w:style>
  <w:style w:type="paragraph" w:customStyle="1" w:styleId="0F3AE7C4FA5044638016B45D83559C41">
    <w:name w:val="0F3AE7C4FA5044638016B45D83559C41"/>
    <w:rsid w:val="00CB7DB0"/>
  </w:style>
  <w:style w:type="paragraph" w:customStyle="1" w:styleId="BFD09753354D414A97357201EB193E68">
    <w:name w:val="BFD09753354D414A97357201EB193E68"/>
    <w:rsid w:val="00CB7DB0"/>
  </w:style>
  <w:style w:type="paragraph" w:customStyle="1" w:styleId="CF6BAD3E336149EEB884632DBCD0F4CF">
    <w:name w:val="CF6BAD3E336149EEB884632DBCD0F4CF"/>
    <w:rsid w:val="00CB7DB0"/>
  </w:style>
  <w:style w:type="paragraph" w:customStyle="1" w:styleId="04D9D5EEDA3740FF81FAE4E674E3568E">
    <w:name w:val="04D9D5EEDA3740FF81FAE4E674E3568E"/>
    <w:rsid w:val="00CB7DB0"/>
  </w:style>
  <w:style w:type="paragraph" w:customStyle="1" w:styleId="32C9905097EF40618A2F9239A951B407">
    <w:name w:val="32C9905097EF40618A2F9239A951B407"/>
    <w:rsid w:val="00CB7DB0"/>
  </w:style>
  <w:style w:type="paragraph" w:customStyle="1" w:styleId="AA32D3A5DBC4417289C5F97F304A4062">
    <w:name w:val="AA32D3A5DBC4417289C5F97F304A4062"/>
    <w:rsid w:val="00CB7DB0"/>
  </w:style>
  <w:style w:type="paragraph" w:customStyle="1" w:styleId="C58F053C98BC4A4BBB1C2EE645FC8FFF">
    <w:name w:val="C58F053C98BC4A4BBB1C2EE645FC8FFF"/>
    <w:rsid w:val="00CB7DB0"/>
  </w:style>
  <w:style w:type="paragraph" w:customStyle="1" w:styleId="E4F94769383247409C6C69075284BF3C">
    <w:name w:val="E4F94769383247409C6C69075284BF3C"/>
    <w:rsid w:val="00CB7DB0"/>
  </w:style>
  <w:style w:type="paragraph" w:customStyle="1" w:styleId="6A479D98C86B4762B772178F9FC7FEEB">
    <w:name w:val="6A479D98C86B4762B772178F9FC7FEEB"/>
    <w:rsid w:val="00CB7DB0"/>
  </w:style>
  <w:style w:type="paragraph" w:customStyle="1" w:styleId="D469836CAC184061BBBC7C1F5257560B">
    <w:name w:val="D469836CAC184061BBBC7C1F5257560B"/>
    <w:rsid w:val="00CB7DB0"/>
  </w:style>
  <w:style w:type="paragraph" w:customStyle="1" w:styleId="F1F56A6B1A9A4A14AA56D8FE1BDB5547">
    <w:name w:val="F1F56A6B1A9A4A14AA56D8FE1BDB5547"/>
    <w:rsid w:val="00CB7DB0"/>
  </w:style>
  <w:style w:type="paragraph" w:customStyle="1" w:styleId="8D76422A02A949B5A34DDD2A3F180A0F">
    <w:name w:val="8D76422A02A949B5A34DDD2A3F180A0F"/>
    <w:rsid w:val="00CB7DB0"/>
  </w:style>
  <w:style w:type="paragraph" w:customStyle="1" w:styleId="C9564D9383A34039827D738E6A57BD06">
    <w:name w:val="C9564D9383A34039827D738E6A57BD06"/>
    <w:rsid w:val="00CB7DB0"/>
  </w:style>
  <w:style w:type="paragraph" w:customStyle="1" w:styleId="3708120912C1489387622A34E057B53D">
    <w:name w:val="3708120912C1489387622A34E057B53D"/>
    <w:rsid w:val="00CB7DB0"/>
  </w:style>
  <w:style w:type="paragraph" w:customStyle="1" w:styleId="5BB84B2E88A74C5F964D2BAF2ED1064F">
    <w:name w:val="5BB84B2E88A74C5F964D2BAF2ED1064F"/>
    <w:rsid w:val="00CB7DB0"/>
  </w:style>
  <w:style w:type="paragraph" w:customStyle="1" w:styleId="417837205F98425E9DEC0976797304FF">
    <w:name w:val="417837205F98425E9DEC0976797304FF"/>
    <w:rsid w:val="00CB7DB0"/>
  </w:style>
  <w:style w:type="paragraph" w:customStyle="1" w:styleId="53C3EA4FC90943AD8CAD758A18AFD64B">
    <w:name w:val="53C3EA4FC90943AD8CAD758A18AFD64B"/>
    <w:rsid w:val="00CB7DB0"/>
  </w:style>
  <w:style w:type="paragraph" w:customStyle="1" w:styleId="88DA819C1D524829B3DBC353F6AD502E">
    <w:name w:val="88DA819C1D524829B3DBC353F6AD502E"/>
    <w:rsid w:val="00CB7DB0"/>
  </w:style>
  <w:style w:type="paragraph" w:customStyle="1" w:styleId="6776BA5273294E63803D1EA7D7658A19">
    <w:name w:val="6776BA5273294E63803D1EA7D7658A19"/>
    <w:rsid w:val="00CB7DB0"/>
  </w:style>
  <w:style w:type="paragraph" w:customStyle="1" w:styleId="D4B3FED6F60C49819A531FEE0A2383C2">
    <w:name w:val="D4B3FED6F60C49819A531FEE0A2383C2"/>
    <w:rsid w:val="00CB7DB0"/>
  </w:style>
  <w:style w:type="paragraph" w:customStyle="1" w:styleId="3F66DC14A71B4C409515D427D801777B">
    <w:name w:val="3F66DC14A71B4C409515D427D801777B"/>
    <w:rsid w:val="00CB7DB0"/>
  </w:style>
  <w:style w:type="paragraph" w:customStyle="1" w:styleId="85C18CA62DE24AE2B19F49B774F4E748">
    <w:name w:val="85C18CA62DE24AE2B19F49B774F4E748"/>
    <w:rsid w:val="00CB7DB0"/>
  </w:style>
  <w:style w:type="paragraph" w:customStyle="1" w:styleId="E05334EFB0324E8A811A40EE7BC9837D">
    <w:name w:val="E05334EFB0324E8A811A40EE7BC9837D"/>
    <w:rsid w:val="00CB7DB0"/>
  </w:style>
  <w:style w:type="paragraph" w:customStyle="1" w:styleId="E50800CB92654D398AE3D5BE2C5D93C8">
    <w:name w:val="E50800CB92654D398AE3D5BE2C5D93C8"/>
    <w:rsid w:val="00CB7DB0"/>
  </w:style>
  <w:style w:type="paragraph" w:customStyle="1" w:styleId="8FBB9ED129FF4AD189FA347F8A757F9F">
    <w:name w:val="8FBB9ED129FF4AD189FA347F8A757F9F"/>
    <w:rsid w:val="00CB7DB0"/>
  </w:style>
  <w:style w:type="paragraph" w:customStyle="1" w:styleId="441267FB8E4D41EFAD7CB4FA70DA5359">
    <w:name w:val="441267FB8E4D41EFAD7CB4FA70DA5359"/>
    <w:rsid w:val="00CB7DB0"/>
  </w:style>
  <w:style w:type="paragraph" w:customStyle="1" w:styleId="2E55E1F549EC4AC6AE65B61288BDFE2E">
    <w:name w:val="2E55E1F549EC4AC6AE65B61288BDFE2E"/>
    <w:rsid w:val="00CB7DB0"/>
  </w:style>
  <w:style w:type="paragraph" w:customStyle="1" w:styleId="D0F5D0FBABE441DA83EC9C3BC08B028C">
    <w:name w:val="D0F5D0FBABE441DA83EC9C3BC08B028C"/>
    <w:rsid w:val="00CB7DB0"/>
  </w:style>
  <w:style w:type="paragraph" w:customStyle="1" w:styleId="5AD059CD6805430DA8EAA33CE56C710A">
    <w:name w:val="5AD059CD6805430DA8EAA33CE56C710A"/>
    <w:rsid w:val="00CB7DB0"/>
  </w:style>
  <w:style w:type="paragraph" w:customStyle="1" w:styleId="89B2C99FD97745E6948A4425B2CC8BC3">
    <w:name w:val="89B2C99FD97745E6948A4425B2CC8BC3"/>
    <w:rsid w:val="00CB7DB0"/>
  </w:style>
  <w:style w:type="paragraph" w:customStyle="1" w:styleId="0C3BE483AF9947E1BC8738DD4F36F0D6">
    <w:name w:val="0C3BE483AF9947E1BC8738DD4F36F0D6"/>
    <w:rsid w:val="00CB7DB0"/>
  </w:style>
  <w:style w:type="paragraph" w:customStyle="1" w:styleId="2158202F38CE4FCE9598F9F524DA8622">
    <w:name w:val="2158202F38CE4FCE9598F9F524DA8622"/>
    <w:rsid w:val="00CB7DB0"/>
  </w:style>
  <w:style w:type="paragraph" w:customStyle="1" w:styleId="F14D51D1D6A04026960B26CDDA3A3632">
    <w:name w:val="F14D51D1D6A04026960B26CDDA3A3632"/>
    <w:rsid w:val="00CB7DB0"/>
  </w:style>
  <w:style w:type="paragraph" w:customStyle="1" w:styleId="6FCFEE9FDD51418483606218188E1A34">
    <w:name w:val="6FCFEE9FDD51418483606218188E1A34"/>
    <w:rsid w:val="00CB7DB0"/>
  </w:style>
  <w:style w:type="paragraph" w:customStyle="1" w:styleId="7C9E53AD10F641BCA3BD931A33997056">
    <w:name w:val="7C9E53AD10F641BCA3BD931A33997056"/>
    <w:rsid w:val="00CB7DB0"/>
  </w:style>
  <w:style w:type="paragraph" w:customStyle="1" w:styleId="822E9C67DAE34EA099BE67333212984C">
    <w:name w:val="822E9C67DAE34EA099BE67333212984C"/>
    <w:rsid w:val="00CB7DB0"/>
  </w:style>
  <w:style w:type="paragraph" w:customStyle="1" w:styleId="DC330F85A0BB4A31A7EE64D771F233A1">
    <w:name w:val="DC330F85A0BB4A31A7EE64D771F233A1"/>
    <w:rsid w:val="00CB7DB0"/>
  </w:style>
  <w:style w:type="paragraph" w:customStyle="1" w:styleId="2B0A641AED1E4A8EAAC4860390728C22">
    <w:name w:val="2B0A641AED1E4A8EAAC4860390728C22"/>
    <w:rsid w:val="00CB7DB0"/>
  </w:style>
  <w:style w:type="paragraph" w:customStyle="1" w:styleId="FCC5BB9130074104BC4E4FD5BCB05D30">
    <w:name w:val="FCC5BB9130074104BC4E4FD5BCB05D30"/>
    <w:rsid w:val="00CB7DB0"/>
  </w:style>
  <w:style w:type="paragraph" w:customStyle="1" w:styleId="892D4C23E8F048758F112D1D906D4D6C">
    <w:name w:val="892D4C23E8F048758F112D1D906D4D6C"/>
    <w:rsid w:val="00CB7DB0"/>
  </w:style>
  <w:style w:type="paragraph" w:customStyle="1" w:styleId="7E6A9A5FE53B4EF681C56FF743516009">
    <w:name w:val="7E6A9A5FE53B4EF681C56FF743516009"/>
    <w:rsid w:val="00CB7DB0"/>
  </w:style>
  <w:style w:type="paragraph" w:customStyle="1" w:styleId="FFC618FC3731444693E19190B45850C3">
    <w:name w:val="FFC618FC3731444693E19190B45850C3"/>
    <w:rsid w:val="00CB7DB0"/>
  </w:style>
  <w:style w:type="paragraph" w:customStyle="1" w:styleId="25F3E29CB9774444AAA99E75E4FA1C33">
    <w:name w:val="25F3E29CB9774444AAA99E75E4FA1C33"/>
    <w:rsid w:val="00CB7DB0"/>
  </w:style>
  <w:style w:type="paragraph" w:customStyle="1" w:styleId="D715F3EB266C461A8FFEFE9471F83E64">
    <w:name w:val="D715F3EB266C461A8FFEFE9471F83E64"/>
    <w:rsid w:val="00CB7DB0"/>
  </w:style>
  <w:style w:type="paragraph" w:customStyle="1" w:styleId="68DF6FB4A39746C1992A586EC711FB4D">
    <w:name w:val="68DF6FB4A39746C1992A586EC711FB4D"/>
    <w:rsid w:val="00CB7DB0"/>
  </w:style>
  <w:style w:type="paragraph" w:customStyle="1" w:styleId="73A17763288249D8AA6297FE06D05B85">
    <w:name w:val="73A17763288249D8AA6297FE06D05B85"/>
    <w:rsid w:val="00CB7DB0"/>
  </w:style>
  <w:style w:type="paragraph" w:customStyle="1" w:styleId="69DF5EE686054C94980576582015898A">
    <w:name w:val="69DF5EE686054C94980576582015898A"/>
    <w:rsid w:val="00CB7DB0"/>
  </w:style>
  <w:style w:type="paragraph" w:customStyle="1" w:styleId="6E5CC1FF5D5442CD9FEA51AC4DE60481">
    <w:name w:val="6E5CC1FF5D5442CD9FEA51AC4DE60481"/>
    <w:rsid w:val="00CB7DB0"/>
  </w:style>
  <w:style w:type="paragraph" w:customStyle="1" w:styleId="62215B8ABC7A4C48B8579E6E30948A78">
    <w:name w:val="62215B8ABC7A4C48B8579E6E30948A78"/>
    <w:rsid w:val="00CB7DB0"/>
  </w:style>
  <w:style w:type="paragraph" w:customStyle="1" w:styleId="FCD1F09DD4954ACF86B7C8F590F66564">
    <w:name w:val="FCD1F09DD4954ACF86B7C8F590F66564"/>
    <w:rsid w:val="00CB7DB0"/>
  </w:style>
  <w:style w:type="paragraph" w:customStyle="1" w:styleId="29AA83006C6A4CA6A14ACB525E397869">
    <w:name w:val="29AA83006C6A4CA6A14ACB525E397869"/>
    <w:rsid w:val="00CB7DB0"/>
  </w:style>
  <w:style w:type="paragraph" w:customStyle="1" w:styleId="650564171F7144D2A974009BFE67789A">
    <w:name w:val="650564171F7144D2A974009BFE67789A"/>
    <w:rsid w:val="00CB7DB0"/>
  </w:style>
  <w:style w:type="paragraph" w:customStyle="1" w:styleId="36641AACB53D42A5B94A44C036910BAF">
    <w:name w:val="36641AACB53D42A5B94A44C036910BAF"/>
    <w:rsid w:val="00CB7DB0"/>
  </w:style>
  <w:style w:type="paragraph" w:customStyle="1" w:styleId="EFFE9F0E2EBF420FA0E8AC65969219CA">
    <w:name w:val="EFFE9F0E2EBF420FA0E8AC65969219CA"/>
    <w:rsid w:val="00CB7DB0"/>
  </w:style>
  <w:style w:type="paragraph" w:customStyle="1" w:styleId="9621CF1F80904A9DA085A97240B44B20">
    <w:name w:val="9621CF1F80904A9DA085A97240B44B20"/>
    <w:rsid w:val="00CB7DB0"/>
  </w:style>
  <w:style w:type="paragraph" w:customStyle="1" w:styleId="840E8AED76304CA389AF7DC56EB906BE">
    <w:name w:val="840E8AED76304CA389AF7DC56EB906BE"/>
    <w:rsid w:val="00CB7DB0"/>
  </w:style>
  <w:style w:type="paragraph" w:customStyle="1" w:styleId="7D60C0F8CCCA4E2884977A8EE8B75ADB">
    <w:name w:val="7D60C0F8CCCA4E2884977A8EE8B75ADB"/>
    <w:rsid w:val="00CB7DB0"/>
  </w:style>
  <w:style w:type="paragraph" w:customStyle="1" w:styleId="80FECF5E35FD4CF19949B3ED7F711C9F">
    <w:name w:val="80FECF5E35FD4CF19949B3ED7F711C9F"/>
    <w:rsid w:val="00CB7DB0"/>
  </w:style>
  <w:style w:type="paragraph" w:customStyle="1" w:styleId="4257625C5A0B4088B2C06E27E620F633">
    <w:name w:val="4257625C5A0B4088B2C06E27E620F633"/>
    <w:rsid w:val="00CB7DB0"/>
  </w:style>
  <w:style w:type="paragraph" w:customStyle="1" w:styleId="01B4B3D3BF3E4B9B855406C26DEAB2EA">
    <w:name w:val="01B4B3D3BF3E4B9B855406C26DEAB2EA"/>
    <w:rsid w:val="00CB7DB0"/>
  </w:style>
  <w:style w:type="paragraph" w:customStyle="1" w:styleId="BC65DF8CD1BC47F0840FE869034FD0AE">
    <w:name w:val="BC65DF8CD1BC47F0840FE869034FD0AE"/>
    <w:rsid w:val="00CB7DB0"/>
  </w:style>
  <w:style w:type="paragraph" w:customStyle="1" w:styleId="13AE2D489C9243A0AD117FAAB5EB872F">
    <w:name w:val="13AE2D489C9243A0AD117FAAB5EB872F"/>
    <w:rsid w:val="00CB7DB0"/>
  </w:style>
  <w:style w:type="paragraph" w:customStyle="1" w:styleId="D141181C12B34CAAB45188797750A8A4">
    <w:name w:val="D141181C12B34CAAB45188797750A8A4"/>
    <w:rsid w:val="00CB7DB0"/>
  </w:style>
  <w:style w:type="paragraph" w:customStyle="1" w:styleId="AC17F4BC4D4A4F05A0ABD5C01B1787D4">
    <w:name w:val="AC17F4BC4D4A4F05A0ABD5C01B1787D4"/>
    <w:rsid w:val="00CB7DB0"/>
  </w:style>
  <w:style w:type="paragraph" w:customStyle="1" w:styleId="9729A4E9AC7C45FA9366973D9E7812CB">
    <w:name w:val="9729A4E9AC7C45FA9366973D9E7812CB"/>
    <w:rsid w:val="00CB7DB0"/>
  </w:style>
  <w:style w:type="paragraph" w:customStyle="1" w:styleId="8BD2D025311F4DEABF9E91ECA071966B">
    <w:name w:val="8BD2D025311F4DEABF9E91ECA071966B"/>
    <w:rsid w:val="00CB7DB0"/>
  </w:style>
  <w:style w:type="paragraph" w:customStyle="1" w:styleId="09B24765CFB64DAE9C87E7FD81983CE1">
    <w:name w:val="09B24765CFB64DAE9C87E7FD81983CE1"/>
    <w:rsid w:val="00CB7DB0"/>
  </w:style>
  <w:style w:type="paragraph" w:customStyle="1" w:styleId="E74E9D4033834125B130617F5CC6FEB3">
    <w:name w:val="E74E9D4033834125B130617F5CC6FEB3"/>
    <w:rsid w:val="00CB7DB0"/>
  </w:style>
  <w:style w:type="paragraph" w:customStyle="1" w:styleId="29318CEDC2AF4E98BA882AD5E67E0498">
    <w:name w:val="29318CEDC2AF4E98BA882AD5E67E0498"/>
    <w:rsid w:val="00CB7DB0"/>
  </w:style>
  <w:style w:type="paragraph" w:customStyle="1" w:styleId="5DE3F0B6C3F94C16989BB1C3E2E1F4DA">
    <w:name w:val="5DE3F0B6C3F94C16989BB1C3E2E1F4DA"/>
    <w:rsid w:val="00CB7DB0"/>
  </w:style>
  <w:style w:type="paragraph" w:customStyle="1" w:styleId="BB0AA3C5438B49FE89E2C7F7312D22C9">
    <w:name w:val="BB0AA3C5438B49FE89E2C7F7312D22C9"/>
    <w:rsid w:val="00CB7DB0"/>
  </w:style>
  <w:style w:type="paragraph" w:customStyle="1" w:styleId="EDC59C0F76E8421FB4CF5460FB6D492A">
    <w:name w:val="EDC59C0F76E8421FB4CF5460FB6D492A"/>
    <w:rsid w:val="00CB7DB0"/>
  </w:style>
  <w:style w:type="paragraph" w:customStyle="1" w:styleId="98B483D14AB64416833C1DE3E9F7A8A1">
    <w:name w:val="98B483D14AB64416833C1DE3E9F7A8A1"/>
    <w:rsid w:val="00CB7DB0"/>
  </w:style>
  <w:style w:type="paragraph" w:customStyle="1" w:styleId="7EBAE95247EA4C0BB25557A46EBD3064">
    <w:name w:val="7EBAE95247EA4C0BB25557A46EBD3064"/>
    <w:rsid w:val="00CB7DB0"/>
  </w:style>
  <w:style w:type="paragraph" w:customStyle="1" w:styleId="59D723B2B8094ED28E3F4D3FB7D851B5">
    <w:name w:val="59D723B2B8094ED28E3F4D3FB7D851B5"/>
    <w:rsid w:val="00CB7DB0"/>
  </w:style>
  <w:style w:type="paragraph" w:customStyle="1" w:styleId="600B6B3E15E94253AE988371F64DDCE9">
    <w:name w:val="600B6B3E15E94253AE988371F64DDCE9"/>
    <w:rsid w:val="00CB7DB0"/>
  </w:style>
  <w:style w:type="paragraph" w:customStyle="1" w:styleId="1274A643616F44AF894AA4C68A2F5D60">
    <w:name w:val="1274A643616F44AF894AA4C68A2F5D60"/>
    <w:rsid w:val="00CB7DB0"/>
  </w:style>
  <w:style w:type="paragraph" w:customStyle="1" w:styleId="47CDEAC1CC374158B954803288AD0DE0">
    <w:name w:val="47CDEAC1CC374158B954803288AD0DE0"/>
    <w:rsid w:val="00CB7DB0"/>
  </w:style>
  <w:style w:type="paragraph" w:customStyle="1" w:styleId="9F95C9F8A0F74719A653E68529D0BCDD">
    <w:name w:val="9F95C9F8A0F74719A653E68529D0BCDD"/>
    <w:rsid w:val="00CB7DB0"/>
  </w:style>
  <w:style w:type="paragraph" w:customStyle="1" w:styleId="63A7F3A3485C41308FB24BE59AB56488">
    <w:name w:val="63A7F3A3485C41308FB24BE59AB56488"/>
    <w:rsid w:val="00CB7DB0"/>
  </w:style>
  <w:style w:type="paragraph" w:customStyle="1" w:styleId="C625C6CFA9F3414D8CAF761A7BD0A37B">
    <w:name w:val="C625C6CFA9F3414D8CAF761A7BD0A37B"/>
    <w:rsid w:val="00CB7DB0"/>
  </w:style>
  <w:style w:type="paragraph" w:customStyle="1" w:styleId="5ED4E8D2BE3644DFA9D2E1F2C6F83C37">
    <w:name w:val="5ED4E8D2BE3644DFA9D2E1F2C6F83C37"/>
    <w:rsid w:val="00CB7DB0"/>
  </w:style>
  <w:style w:type="paragraph" w:customStyle="1" w:styleId="A1E9B6F06B4345509DB7E542C36D91F2">
    <w:name w:val="A1E9B6F06B4345509DB7E542C36D91F2"/>
    <w:rsid w:val="00CB7DB0"/>
  </w:style>
  <w:style w:type="paragraph" w:customStyle="1" w:styleId="EF5C8D05E53A4B8DB3A693964073BC6A">
    <w:name w:val="EF5C8D05E53A4B8DB3A693964073BC6A"/>
    <w:rsid w:val="00CB7DB0"/>
  </w:style>
  <w:style w:type="paragraph" w:customStyle="1" w:styleId="1269D408B3E24D12A301C4DC83B06E38">
    <w:name w:val="1269D408B3E24D12A301C4DC83B06E38"/>
    <w:rsid w:val="00CB7DB0"/>
  </w:style>
  <w:style w:type="paragraph" w:customStyle="1" w:styleId="1980C926D5C54ED083DCC5990097D2DD">
    <w:name w:val="1980C926D5C54ED083DCC5990097D2DD"/>
    <w:rsid w:val="00CB7DB0"/>
  </w:style>
  <w:style w:type="paragraph" w:customStyle="1" w:styleId="6CCF021506704232866BA216314CC809">
    <w:name w:val="6CCF021506704232866BA216314CC809"/>
    <w:rsid w:val="00CB7DB0"/>
  </w:style>
  <w:style w:type="paragraph" w:customStyle="1" w:styleId="A6EE7276BC554845AB1FD8B61950F569">
    <w:name w:val="A6EE7276BC554845AB1FD8B61950F569"/>
    <w:rsid w:val="00CB7DB0"/>
  </w:style>
  <w:style w:type="paragraph" w:customStyle="1" w:styleId="5EE954505D8D4F1AA9494B006183C2EF">
    <w:name w:val="5EE954505D8D4F1AA9494B006183C2EF"/>
    <w:rsid w:val="00CB7D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3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2022-10-04T11:41:00Z</dcterms:created>
  <dcterms:modified xsi:type="dcterms:W3CDTF">2022-10-05T09:15:00Z</dcterms:modified>
</cp:coreProperties>
</file>